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1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550"/>
        <w:gridCol w:w="711"/>
        <w:gridCol w:w="1050"/>
        <w:gridCol w:w="2350"/>
      </w:tblGrid>
      <w:tr w:rsidR="000172E5" w:rsidRPr="00637200" w14:paraId="2B5AACBF" w14:textId="77777777" w:rsidTr="00A41B0A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2E3110B5" w14:textId="4CEC2935" w:rsidR="000172E5" w:rsidRPr="00637200" w:rsidRDefault="00A41B0A" w:rsidP="00637200">
            <w:pPr>
              <w:pStyle w:val="Ttulo1"/>
              <w:outlineLvl w:val="0"/>
            </w:pPr>
            <w:r>
              <w:t>Datos cliente</w:t>
            </w:r>
          </w:p>
        </w:tc>
      </w:tr>
      <w:tr w:rsidR="000172E5" w:rsidRPr="00846B76" w14:paraId="6EF54D80" w14:textId="77777777" w:rsidTr="00AD78C2">
        <w:sdt>
          <w:sdtPr>
            <w:id w:val="1621259925"/>
            <w:placeholder>
              <w:docPart w:val="C8A43242A9734610AD932C8A130AAD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5" w:type="pct"/>
                <w:vAlign w:val="bottom"/>
              </w:tcPr>
              <w:p w14:paraId="50A1EFAE" w14:textId="77777777" w:rsidR="000172E5" w:rsidRPr="00637200" w:rsidRDefault="007147D7" w:rsidP="00637200">
                <w:pPr>
                  <w:pStyle w:val="Sangranormal"/>
                </w:pPr>
                <w:r w:rsidRPr="00637200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3615" w:type="pct"/>
            <w:gridSpan w:val="4"/>
            <w:tcBorders>
              <w:bottom w:val="single" w:sz="4" w:space="0" w:color="auto"/>
            </w:tcBorders>
            <w:vAlign w:val="bottom"/>
          </w:tcPr>
          <w:p w14:paraId="6F74CD4F" w14:textId="77777777" w:rsidR="000172E5" w:rsidRPr="00846B76" w:rsidRDefault="000172E5" w:rsidP="00311D4F"/>
        </w:tc>
      </w:tr>
      <w:tr w:rsidR="000172E5" w:rsidRPr="00846B76" w14:paraId="5B888662" w14:textId="77777777" w:rsidTr="00AD78C2">
        <w:tc>
          <w:tcPr>
            <w:tcW w:w="1385" w:type="pct"/>
            <w:vAlign w:val="bottom"/>
          </w:tcPr>
          <w:p w14:paraId="53AB26CD" w14:textId="77A3F316" w:rsidR="000172E5" w:rsidRPr="00637200" w:rsidRDefault="00A41B0A" w:rsidP="00637200">
            <w:pPr>
              <w:pStyle w:val="Sangranormal"/>
            </w:pPr>
            <w:r>
              <w:t>Empresa</w:t>
            </w:r>
          </w:p>
        </w:tc>
        <w:tc>
          <w:tcPr>
            <w:tcW w:w="361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FC77B0" w14:textId="77777777" w:rsidR="000172E5" w:rsidRPr="00846B76" w:rsidRDefault="000172E5" w:rsidP="00311D4F"/>
        </w:tc>
      </w:tr>
      <w:tr w:rsidR="00A41B0A" w:rsidRPr="00846B76" w14:paraId="2C93A040" w14:textId="77777777" w:rsidTr="00AD78C2">
        <w:trPr>
          <w:gridAfter w:val="1"/>
          <w:wAfter w:w="1275" w:type="pct"/>
        </w:trPr>
        <w:sdt>
          <w:sdtPr>
            <w:id w:val="946660661"/>
            <w:placeholder>
              <w:docPart w:val="4852243CD8B44E9DA846B691940D35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5" w:type="pct"/>
                <w:vAlign w:val="bottom"/>
              </w:tcPr>
              <w:p w14:paraId="1F984993" w14:textId="77777777" w:rsidR="00A41B0A" w:rsidRPr="00637200" w:rsidRDefault="00A41B0A" w:rsidP="00637200">
                <w:pPr>
                  <w:pStyle w:val="Sangranormal"/>
                </w:pPr>
                <w:r w:rsidRPr="00637200">
                  <w:rPr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4B5C6D" w14:textId="77777777" w:rsidR="00A41B0A" w:rsidRPr="00846B76" w:rsidRDefault="00A41B0A" w:rsidP="00311D4F"/>
        </w:tc>
        <w:tc>
          <w:tcPr>
            <w:tcW w:w="956" w:type="pct"/>
            <w:gridSpan w:val="2"/>
            <w:tcBorders>
              <w:top w:val="single" w:sz="4" w:space="0" w:color="auto"/>
            </w:tcBorders>
            <w:vAlign w:val="bottom"/>
          </w:tcPr>
          <w:p w14:paraId="56259B23" w14:textId="1AF5A78E" w:rsidR="00A41B0A" w:rsidRDefault="00A41B0A" w:rsidP="00311D4F"/>
        </w:tc>
        <w:bookmarkStart w:id="0" w:name="_GoBack"/>
        <w:bookmarkEnd w:id="0"/>
      </w:tr>
      <w:tr w:rsidR="000172E5" w:rsidRPr="00846B76" w14:paraId="1F2079F6" w14:textId="77777777" w:rsidTr="00AD78C2">
        <w:sdt>
          <w:sdtPr>
            <w:id w:val="1334104394"/>
            <w:placeholder>
              <w:docPart w:val="A11D7E322ADD458F86987E24BEA9FE7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5" w:type="pct"/>
                <w:vAlign w:val="bottom"/>
              </w:tcPr>
              <w:p w14:paraId="3677840D" w14:textId="77777777" w:rsidR="000172E5" w:rsidRPr="00637200" w:rsidRDefault="007147D7" w:rsidP="00637200">
                <w:pPr>
                  <w:pStyle w:val="Sangranormal"/>
                </w:pPr>
                <w:r w:rsidRPr="00637200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615" w:type="pct"/>
            <w:gridSpan w:val="4"/>
            <w:tcBorders>
              <w:bottom w:val="single" w:sz="4" w:space="0" w:color="auto"/>
            </w:tcBorders>
            <w:vAlign w:val="bottom"/>
          </w:tcPr>
          <w:p w14:paraId="2211C788" w14:textId="77777777" w:rsidR="000172E5" w:rsidRPr="00846B76" w:rsidRDefault="000172E5" w:rsidP="00311D4F"/>
        </w:tc>
      </w:tr>
      <w:tr w:rsidR="000172E5" w:rsidRPr="00846B76" w14:paraId="085FA146" w14:textId="77777777" w:rsidTr="00A41B0A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3BF385C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03B489E" w14:textId="77777777" w:rsidTr="00A41B0A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57BAB193" w14:textId="6801705A" w:rsidR="000172E5" w:rsidRPr="00846B76" w:rsidRDefault="00A41B0A" w:rsidP="00637200">
            <w:pPr>
              <w:pStyle w:val="Ttulo1"/>
              <w:outlineLvl w:val="0"/>
            </w:pPr>
            <w:r>
              <w:t>Datos equipo y avería</w:t>
            </w:r>
          </w:p>
        </w:tc>
      </w:tr>
      <w:tr w:rsidR="000172E5" w:rsidRPr="00846B76" w14:paraId="117DDA43" w14:textId="77777777" w:rsidTr="00AD78C2">
        <w:tc>
          <w:tcPr>
            <w:tcW w:w="1385" w:type="pct"/>
            <w:vAlign w:val="bottom"/>
          </w:tcPr>
          <w:p w14:paraId="6D5DA4AC" w14:textId="37612EB0" w:rsidR="000172E5" w:rsidRPr="00846B76" w:rsidRDefault="00A41B0A" w:rsidP="00311D4F">
            <w:pPr>
              <w:pStyle w:val="Sangranormal"/>
            </w:pPr>
            <w:r>
              <w:t>Marca</w:t>
            </w:r>
          </w:p>
        </w:tc>
        <w:tc>
          <w:tcPr>
            <w:tcW w:w="3615" w:type="pct"/>
            <w:gridSpan w:val="4"/>
            <w:tcBorders>
              <w:bottom w:val="single" w:sz="4" w:space="0" w:color="auto"/>
            </w:tcBorders>
            <w:vAlign w:val="bottom"/>
          </w:tcPr>
          <w:p w14:paraId="3C833B11" w14:textId="77777777" w:rsidR="000172E5" w:rsidRPr="00846B76" w:rsidRDefault="000172E5" w:rsidP="00311D4F"/>
        </w:tc>
      </w:tr>
      <w:tr w:rsidR="000172E5" w:rsidRPr="00846B76" w14:paraId="253772E0" w14:textId="77777777" w:rsidTr="00AD78C2">
        <w:tc>
          <w:tcPr>
            <w:tcW w:w="1385" w:type="pct"/>
            <w:vAlign w:val="bottom"/>
          </w:tcPr>
          <w:p w14:paraId="242B0313" w14:textId="392A5F71" w:rsidR="000172E5" w:rsidRPr="00846B76" w:rsidRDefault="00A41B0A" w:rsidP="00311D4F">
            <w:pPr>
              <w:pStyle w:val="Sangranormal"/>
            </w:pPr>
            <w:r>
              <w:t>Modelo</w:t>
            </w:r>
          </w:p>
        </w:tc>
        <w:tc>
          <w:tcPr>
            <w:tcW w:w="361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21B55D" w14:textId="77777777" w:rsidR="000172E5" w:rsidRPr="00846B76" w:rsidRDefault="000172E5" w:rsidP="00311D4F"/>
        </w:tc>
      </w:tr>
      <w:tr w:rsidR="00A41B0A" w:rsidRPr="00846B76" w14:paraId="4DB3F1CA" w14:textId="77777777" w:rsidTr="00AD78C2">
        <w:trPr>
          <w:gridAfter w:val="1"/>
          <w:wAfter w:w="1275" w:type="pct"/>
          <w:trHeight w:val="712"/>
        </w:trPr>
        <w:tc>
          <w:tcPr>
            <w:tcW w:w="1385" w:type="pct"/>
            <w:vAlign w:val="bottom"/>
          </w:tcPr>
          <w:p w14:paraId="5B3EB6CB" w14:textId="3BDFEFAD" w:rsidR="00A41B0A" w:rsidRPr="00846B76" w:rsidRDefault="00A41B0A" w:rsidP="00311D4F">
            <w:pPr>
              <w:pStyle w:val="Sangranormal"/>
            </w:pPr>
            <w:r>
              <w:t>Fecha venta</w:t>
            </w:r>
          </w:p>
        </w:tc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F76529" w14:textId="77777777" w:rsidR="00A41B0A" w:rsidRPr="00846B76" w:rsidRDefault="00A41B0A" w:rsidP="00311D4F"/>
        </w:tc>
        <w:tc>
          <w:tcPr>
            <w:tcW w:w="956" w:type="pct"/>
            <w:gridSpan w:val="2"/>
            <w:tcBorders>
              <w:top w:val="single" w:sz="4" w:space="0" w:color="auto"/>
            </w:tcBorders>
            <w:vAlign w:val="bottom"/>
          </w:tcPr>
          <w:p w14:paraId="20F0A073" w14:textId="5C165856" w:rsidR="00A41B0A" w:rsidRPr="00846B76" w:rsidRDefault="00A41B0A" w:rsidP="00637200"/>
        </w:tc>
      </w:tr>
      <w:tr w:rsidR="00AD78C2" w:rsidRPr="00846B76" w14:paraId="16CF5A02" w14:textId="77777777" w:rsidTr="00AD78C2">
        <w:trPr>
          <w:gridAfter w:val="2"/>
          <w:wAfter w:w="1845" w:type="pct"/>
          <w:trHeight w:val="712"/>
        </w:trPr>
        <w:tc>
          <w:tcPr>
            <w:tcW w:w="1385" w:type="pct"/>
            <w:vAlign w:val="bottom"/>
          </w:tcPr>
          <w:p w14:paraId="2C1B6C7D" w14:textId="34BE4A33" w:rsidR="00AD78C2" w:rsidRPr="00846B76" w:rsidRDefault="00AD78C2" w:rsidP="00AD78C2">
            <w:pPr>
              <w:pStyle w:val="Sangranormal"/>
            </w:pPr>
            <w:r>
              <w:t>Fecha de entrega a Dismay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1DBC58" w14:textId="77777777" w:rsidR="00AD78C2" w:rsidRPr="00846B76" w:rsidRDefault="00AD78C2" w:rsidP="007F02F5"/>
        </w:tc>
      </w:tr>
    </w:tbl>
    <w:p w14:paraId="061A171C" w14:textId="31F53B67" w:rsidR="00A64F12" w:rsidRPr="00A64F12" w:rsidRDefault="00A64F12" w:rsidP="00A64F12">
      <w:pPr>
        <w:rPr>
          <w:rFonts w:cstheme="minorHAnsi"/>
          <w:sz w:val="20"/>
          <w:szCs w:val="20"/>
        </w:rPr>
      </w:pPr>
      <w:r w:rsidRPr="00A64F12">
        <w:rPr>
          <w:rFonts w:cstheme="minorHAnsi"/>
          <w:sz w:val="20"/>
          <w:szCs w:val="20"/>
        </w:rPr>
        <w:t>Previa reparación se realizará un diagnóstico de la avería y se enviará a la marca, en caso de no entrar en garantía antes de realizar cualquier reparación, se les enviará un presupuesto y tras su aprobación se procederá a la reparación.</w:t>
      </w:r>
    </w:p>
    <w:p w14:paraId="765232B3" w14:textId="2B8BBFC3" w:rsidR="00A41B0A" w:rsidRDefault="00A41B0A" w:rsidP="00637200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3CDB49" wp14:editId="0428976E">
                <wp:simplePos x="0" y="0"/>
                <wp:positionH relativeFrom="column">
                  <wp:posOffset>47625</wp:posOffset>
                </wp:positionH>
                <wp:positionV relativeFrom="paragraph">
                  <wp:posOffset>420370</wp:posOffset>
                </wp:positionV>
                <wp:extent cx="5715000" cy="174307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65D1C" w14:textId="59428AA6" w:rsidR="00A41B0A" w:rsidRDefault="00A41B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D3CDB4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.75pt;margin-top:33.1pt;width:450pt;height:13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">
                <v:textbox>
                  <w:txbxContent>
                    <w:p w14:paraId="7BD65D1C" w14:textId="59428AA6" w:rsidR="00A41B0A" w:rsidRDefault="00A41B0A"/>
                  </w:txbxContent>
                </v:textbox>
                <w10:wrap type="square"/>
              </v:shape>
            </w:pict>
          </mc:Fallback>
        </mc:AlternateContent>
      </w:r>
      <w:r>
        <w:t>Descripción de la avería:</w:t>
      </w:r>
    </w:p>
    <w:p w14:paraId="5B636C95" w14:textId="36741891" w:rsidR="00A41B0A" w:rsidRDefault="00A41B0A" w:rsidP="00637200">
      <w:pPr>
        <w:rPr>
          <w:b/>
          <w:bCs/>
        </w:rPr>
      </w:pPr>
      <w:r w:rsidRPr="00A41B0A">
        <w:rPr>
          <w:b/>
          <w:bCs/>
        </w:rPr>
        <w:t>*Adjuntar factura de venta del equipo</w:t>
      </w:r>
    </w:p>
    <w:sectPr w:rsidR="00A41B0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5B275" w14:textId="77777777" w:rsidR="00254D6F" w:rsidRDefault="00254D6F" w:rsidP="000172E5">
      <w:pPr>
        <w:spacing w:after="0" w:line="240" w:lineRule="auto"/>
      </w:pPr>
      <w:r>
        <w:separator/>
      </w:r>
    </w:p>
  </w:endnote>
  <w:endnote w:type="continuationSeparator" w:id="0">
    <w:p w14:paraId="3972FA24" w14:textId="77777777" w:rsidR="00254D6F" w:rsidRDefault="00254D6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B50DA8-973F-440A-B02A-596E042ED5CF}"/>
    <w:embedBold r:id="rId2" w:fontKey="{30A0E2B1-639D-43C6-94D2-59B350C25E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A5B6829-E6DA-48F2-981A-1BFDEFEF3F58}"/>
    <w:embedBold r:id="rId4" w:fontKey="{F61297FF-25C4-41E3-8DC5-99E1659FA8D3}"/>
    <w:embedItalic r:id="rId5" w:fontKey="{A5B35344-10EE-42B6-B0A0-C6D0B913329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AD76FC1-6740-41D4-98B5-4C10BE1AA1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3BCFD68-5DE9-45D1-AA81-B5FE16F4AB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466"/>
      <w:gridCol w:w="4560"/>
    </w:tblGrid>
    <w:tr w:rsidR="00311D4F" w:rsidRPr="00311D4F" w14:paraId="4A88D5EF" w14:textId="77777777" w:rsidTr="00637200">
      <w:tc>
        <w:tcPr>
          <w:tcW w:w="4675" w:type="dxa"/>
          <w:vAlign w:val="center"/>
        </w:tcPr>
        <w:p w14:paraId="5B31DF1D" w14:textId="6AA1AA4B" w:rsidR="00311D4F" w:rsidRPr="00311D4F" w:rsidRDefault="00311D4F" w:rsidP="00637200">
          <w:pPr>
            <w:pStyle w:val="Piedepgina"/>
          </w:pPr>
        </w:p>
      </w:tc>
      <w:tc>
        <w:tcPr>
          <w:tcW w:w="4675" w:type="dxa"/>
          <w:vAlign w:val="center"/>
        </w:tcPr>
        <w:p w14:paraId="23493527" w14:textId="6D02BB39" w:rsidR="00311D4F" w:rsidRPr="00311D4F" w:rsidRDefault="00A41B0A" w:rsidP="00637200">
          <w:pPr>
            <w:pStyle w:val="Piedepgina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1CD573C5" wp14:editId="1ABFD04D">
                <wp:extent cx="1268413" cy="469718"/>
                <wp:effectExtent l="0" t="0" r="8255" b="6985"/>
                <wp:docPr id="3" name="2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2 Imag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603" cy="4727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E841793" w14:textId="77777777" w:rsidR="006145D8" w:rsidRDefault="006145D8" w:rsidP="006372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D6A7FE" w14:textId="77777777" w:rsidR="00254D6F" w:rsidRDefault="00254D6F" w:rsidP="000172E5">
      <w:pPr>
        <w:spacing w:after="0" w:line="240" w:lineRule="auto"/>
      </w:pPr>
      <w:r>
        <w:separator/>
      </w:r>
    </w:p>
  </w:footnote>
  <w:footnote w:type="continuationSeparator" w:id="0">
    <w:p w14:paraId="014E1DA2" w14:textId="77777777" w:rsidR="00254D6F" w:rsidRDefault="00254D6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296"/>
      <w:gridCol w:w="7730"/>
    </w:tblGrid>
    <w:tr w:rsidR="00B337A2" w:rsidRPr="00637200" w14:paraId="2B3FFF83" w14:textId="77777777" w:rsidTr="00384B05">
      <w:trPr>
        <w:trHeight w:val="990"/>
      </w:trPr>
      <w:tc>
        <w:tcPr>
          <w:tcW w:w="1350" w:type="dxa"/>
          <w:vAlign w:val="center"/>
        </w:tcPr>
        <w:p w14:paraId="73BED1FA" w14:textId="4E9F23F4" w:rsidR="00B337A2" w:rsidRPr="00637200" w:rsidRDefault="00B337A2" w:rsidP="00637200">
          <w:pPr>
            <w:pStyle w:val="Encabezado"/>
          </w:pPr>
        </w:p>
      </w:tc>
      <w:tc>
        <w:tcPr>
          <w:tcW w:w="8000" w:type="dxa"/>
          <w:vAlign w:val="center"/>
        </w:tcPr>
        <w:p w14:paraId="7A8A6B36" w14:textId="3936254D" w:rsidR="00B337A2" w:rsidRPr="00637200" w:rsidRDefault="00A41B0A" w:rsidP="00A64F12">
          <w:pPr>
            <w:pStyle w:val="Encabezado"/>
          </w:pPr>
          <w:r>
            <w:t xml:space="preserve">Formulario </w:t>
          </w:r>
          <w:r w:rsidR="00E709C7">
            <w:t>de a</w:t>
          </w:r>
          <w:r>
            <w:t xml:space="preserve">sistencia </w:t>
          </w:r>
          <w:r w:rsidR="00A64F12">
            <w:t>técnica</w:t>
          </w:r>
        </w:p>
      </w:tc>
    </w:tr>
  </w:tbl>
  <w:p w14:paraId="513A1909" w14:textId="77777777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B0A"/>
    <w:rsid w:val="000172E5"/>
    <w:rsid w:val="0005072D"/>
    <w:rsid w:val="00052382"/>
    <w:rsid w:val="0006568A"/>
    <w:rsid w:val="00076F0F"/>
    <w:rsid w:val="00084253"/>
    <w:rsid w:val="000D1F49"/>
    <w:rsid w:val="001727CA"/>
    <w:rsid w:val="001800AB"/>
    <w:rsid w:val="00254D6F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51F2C"/>
    <w:rsid w:val="00577E06"/>
    <w:rsid w:val="00583334"/>
    <w:rsid w:val="005A3BF7"/>
    <w:rsid w:val="005F2035"/>
    <w:rsid w:val="005F7990"/>
    <w:rsid w:val="006145D8"/>
    <w:rsid w:val="00637200"/>
    <w:rsid w:val="0063739C"/>
    <w:rsid w:val="00670787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A41B0A"/>
    <w:rsid w:val="00A64F12"/>
    <w:rsid w:val="00AD78C2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709C7"/>
    <w:rsid w:val="00E86767"/>
    <w:rsid w:val="00EB3B58"/>
    <w:rsid w:val="00EC7359"/>
    <w:rsid w:val="00EE3054"/>
    <w:rsid w:val="00F00606"/>
    <w:rsid w:val="00F01256"/>
    <w:rsid w:val="00F66C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CF04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64F12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villar.DISMAY\AppData\Roaming\Microsoft\Plantilla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8A43242A9734610AD932C8A130AA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45FF8-0045-47F0-9031-9828690A3C62}"/>
      </w:docPartPr>
      <w:docPartBody>
        <w:p w:rsidR="00200AA3" w:rsidRDefault="002378EF">
          <w:pPr>
            <w:pStyle w:val="C8A43242A9734610AD932C8A130AAD14"/>
          </w:pPr>
          <w:r w:rsidRPr="00637200">
            <w:rPr>
              <w:lang w:bidi="es-ES"/>
            </w:rPr>
            <w:t>Nombre</w:t>
          </w:r>
        </w:p>
      </w:docPartBody>
    </w:docPart>
    <w:docPart>
      <w:docPartPr>
        <w:name w:val="A11D7E322ADD458F86987E24BEA9F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9BC17-2A61-4E11-9C6E-0883964A3569}"/>
      </w:docPartPr>
      <w:docPartBody>
        <w:p w:rsidR="00200AA3" w:rsidRDefault="002378EF">
          <w:pPr>
            <w:pStyle w:val="A11D7E322ADD458F86987E24BEA9FE76"/>
          </w:pPr>
          <w:r w:rsidRPr="00637200">
            <w:rPr>
              <w:lang w:bidi="es-ES"/>
            </w:rPr>
            <w:t>Correo electrónico</w:t>
          </w:r>
        </w:p>
      </w:docPartBody>
    </w:docPart>
    <w:docPart>
      <w:docPartPr>
        <w:name w:val="4852243CD8B44E9DA846B691940D3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8D6E9-125D-4236-B835-7B99A5444D3E}"/>
      </w:docPartPr>
      <w:docPartBody>
        <w:p w:rsidR="00200AA3" w:rsidRDefault="00F717EF" w:rsidP="00F717EF">
          <w:pPr>
            <w:pStyle w:val="4852243CD8B44E9DA846B691940D3506"/>
          </w:pPr>
          <w:r w:rsidRPr="00637200">
            <w:rPr>
              <w:lang w:bidi="es-ES"/>
            </w:rPr>
            <w:t>Teléfono móvil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7EF"/>
    <w:rsid w:val="00200AA3"/>
    <w:rsid w:val="002378EF"/>
    <w:rsid w:val="004F2689"/>
    <w:rsid w:val="00B669CB"/>
    <w:rsid w:val="00F7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C8A43242A9734610AD932C8A130AAD14">
    <w:name w:val="C8A43242A9734610AD932C8A130AAD14"/>
  </w:style>
  <w:style w:type="paragraph" w:customStyle="1" w:styleId="A11D7E322ADD458F86987E24BEA9FE76">
    <w:name w:val="A11D7E322ADD458F86987E24BEA9FE76"/>
  </w:style>
  <w:style w:type="paragraph" w:customStyle="1" w:styleId="4852243CD8B44E9DA846B691940D3506">
    <w:name w:val="4852243CD8B44E9DA846B691940D3506"/>
    <w:rsid w:val="00F717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01D505-5B6C-44C9-99D6-64CCF2594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2023-10-18T06:09:00Z</dcterms:created>
  <dcterms:modified xsi:type="dcterms:W3CDTF">2023-10-19T06:34:00Z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